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F6" w:rsidRDefault="00AF20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-12700</wp:posOffset>
            </wp:positionV>
            <wp:extent cx="5988050" cy="2159000"/>
            <wp:effectExtent l="19050" t="0" r="0" b="0"/>
            <wp:wrapNone/>
            <wp:docPr id="2" name="Picture 2" descr="C:\Users\Pham Trung Dung\Desktop\ke hoach KN 2015\thiet ke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m Trung Dung\Desktop\ke hoach KN 2015\thiet ke\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F1D" w:rsidRDefault="00866F1D" w:rsidP="00C053D5">
      <w:pPr>
        <w:spacing w:after="0" w:line="240" w:lineRule="auto"/>
        <w:rPr>
          <w:sz w:val="40"/>
        </w:rPr>
      </w:pPr>
    </w:p>
    <w:p w:rsidR="00FA040F" w:rsidRDefault="00FA040F">
      <w:pPr>
        <w:spacing w:after="0" w:line="240" w:lineRule="auto"/>
        <w:rPr>
          <w:sz w:val="40"/>
        </w:rPr>
      </w:pPr>
    </w:p>
    <w:p w:rsidR="00D8550C" w:rsidRDefault="00D8550C">
      <w:pPr>
        <w:spacing w:after="0" w:line="240" w:lineRule="auto"/>
        <w:rPr>
          <w:sz w:val="40"/>
        </w:rPr>
      </w:pPr>
    </w:p>
    <w:p w:rsidR="00D8550C" w:rsidRDefault="00D8550C">
      <w:pPr>
        <w:spacing w:after="0" w:line="240" w:lineRule="auto"/>
        <w:rPr>
          <w:sz w:val="40"/>
        </w:rPr>
      </w:pPr>
    </w:p>
    <w:p w:rsidR="00D8550C" w:rsidRDefault="00D8550C">
      <w:pPr>
        <w:spacing w:after="0" w:line="240" w:lineRule="auto"/>
        <w:rPr>
          <w:sz w:val="40"/>
        </w:rPr>
      </w:pPr>
    </w:p>
    <w:p w:rsidR="00AF202F" w:rsidRDefault="00AF202F">
      <w:pPr>
        <w:spacing w:after="0" w:line="240" w:lineRule="auto"/>
        <w:rPr>
          <w:sz w:val="40"/>
        </w:rPr>
      </w:pPr>
    </w:p>
    <w:p w:rsidR="00AF202F" w:rsidRDefault="00AF202F">
      <w:pPr>
        <w:spacing w:after="0" w:line="240" w:lineRule="auto"/>
        <w:rPr>
          <w:sz w:val="40"/>
        </w:rPr>
      </w:pPr>
    </w:p>
    <w:p w:rsidR="00AF202F" w:rsidRDefault="00AF202F">
      <w:pPr>
        <w:spacing w:after="0" w:line="240" w:lineRule="auto"/>
        <w:rPr>
          <w:sz w:val="40"/>
        </w:rPr>
      </w:pPr>
    </w:p>
    <w:p w:rsidR="00AF202F" w:rsidRDefault="00AF202F">
      <w:pPr>
        <w:spacing w:after="0" w:line="240" w:lineRule="auto"/>
        <w:rPr>
          <w:sz w:val="40"/>
        </w:rPr>
      </w:pPr>
    </w:p>
    <w:p w:rsidR="00AF202F" w:rsidRPr="00AF202F" w:rsidRDefault="00AF202F" w:rsidP="00AF202F">
      <w:pPr>
        <w:spacing w:after="0" w:line="240" w:lineRule="auto"/>
        <w:jc w:val="center"/>
        <w:rPr>
          <w:rFonts w:ascii="Times New Roman" w:hAnsi="Times New Roman"/>
          <w:b/>
          <w:sz w:val="72"/>
        </w:rPr>
      </w:pPr>
      <w:r w:rsidRPr="00AF202F">
        <w:rPr>
          <w:rFonts w:ascii="Times New Roman" w:hAnsi="Times New Roman"/>
          <w:b/>
          <w:sz w:val="72"/>
        </w:rPr>
        <w:t>TÓM TẮT ĐỀ ÁN</w:t>
      </w:r>
    </w:p>
    <w:p w:rsidR="00AF202F" w:rsidRDefault="00AF202F">
      <w:pPr>
        <w:spacing w:after="0" w:line="240" w:lineRule="auto"/>
        <w:rPr>
          <w:sz w:val="40"/>
        </w:rPr>
      </w:pPr>
    </w:p>
    <w:p w:rsidR="00AF202F" w:rsidRDefault="00AF202F">
      <w:pPr>
        <w:spacing w:after="0" w:line="240" w:lineRule="auto"/>
        <w:rPr>
          <w:sz w:val="40"/>
        </w:rPr>
      </w:pPr>
    </w:p>
    <w:p w:rsidR="001210FD" w:rsidRDefault="001210FD">
      <w:pPr>
        <w:spacing w:after="0" w:line="240" w:lineRule="auto"/>
        <w:rPr>
          <w:sz w:val="40"/>
        </w:rPr>
      </w:pPr>
      <w:r w:rsidRPr="008C4FB8">
        <w:rPr>
          <w:rFonts w:ascii="Times New Roman" w:hAnsi="Times New Roman"/>
          <w:sz w:val="40"/>
        </w:rPr>
        <w:t>Tên đề án</w:t>
      </w:r>
      <w:r>
        <w:rPr>
          <w:sz w:val="40"/>
        </w:rPr>
        <w:t>: …………………………………………………………………………</w:t>
      </w:r>
    </w:p>
    <w:p w:rsidR="001210FD" w:rsidRPr="001460F3" w:rsidRDefault="001210FD">
      <w:pPr>
        <w:spacing w:after="0" w:line="240" w:lineRule="auto"/>
        <w:rPr>
          <w:sz w:val="18"/>
        </w:rPr>
      </w:pPr>
    </w:p>
    <w:p w:rsidR="001210FD" w:rsidRDefault="001210FD" w:rsidP="001210FD">
      <w:pPr>
        <w:spacing w:after="0" w:line="240" w:lineRule="auto"/>
        <w:rPr>
          <w:sz w:val="40"/>
        </w:rPr>
      </w:pPr>
      <w:r w:rsidRPr="008C4FB8">
        <w:rPr>
          <w:rFonts w:ascii="Times New Roman" w:hAnsi="Times New Roman"/>
          <w:sz w:val="40"/>
        </w:rPr>
        <w:t xml:space="preserve">     Tác giả</w:t>
      </w:r>
      <w:r>
        <w:rPr>
          <w:sz w:val="40"/>
        </w:rPr>
        <w:t>: ………………………………………….………………………………</w:t>
      </w:r>
    </w:p>
    <w:p w:rsidR="001210FD" w:rsidRDefault="001210FD" w:rsidP="001210FD">
      <w:pPr>
        <w:spacing w:after="0" w:line="240" w:lineRule="auto"/>
        <w:rPr>
          <w:sz w:val="40"/>
        </w:rPr>
      </w:pPr>
      <w:r>
        <w:rPr>
          <w:sz w:val="40"/>
        </w:rPr>
        <w:tab/>
      </w:r>
      <w:r>
        <w:rPr>
          <w:sz w:val="40"/>
        </w:rPr>
        <w:tab/>
        <w:t xml:space="preserve">   ………………………………………………………………………….</w:t>
      </w:r>
    </w:p>
    <w:p w:rsidR="008C4FB8" w:rsidRDefault="001210FD" w:rsidP="001210FD">
      <w:pPr>
        <w:spacing w:after="0" w:line="240" w:lineRule="auto"/>
        <w:rPr>
          <w:sz w:val="40"/>
        </w:rPr>
      </w:pPr>
      <w:r>
        <w:rPr>
          <w:sz w:val="40"/>
        </w:rPr>
        <w:t xml:space="preserve">                   .…………………………………………………………………………</w:t>
      </w:r>
    </w:p>
    <w:p w:rsidR="008C4FB8" w:rsidRDefault="008C4FB8" w:rsidP="001210FD">
      <w:pPr>
        <w:spacing w:after="0" w:line="240" w:lineRule="auto"/>
        <w:rPr>
          <w:sz w:val="40"/>
        </w:rPr>
      </w:pPr>
    </w:p>
    <w:p w:rsidR="008C4FB8" w:rsidRDefault="008C4FB8" w:rsidP="001210FD">
      <w:pPr>
        <w:spacing w:after="0" w:line="240" w:lineRule="auto"/>
        <w:rPr>
          <w:sz w:val="40"/>
        </w:rPr>
      </w:pPr>
    </w:p>
    <w:p w:rsidR="008C4FB8" w:rsidRDefault="008C4FB8" w:rsidP="001210FD">
      <w:pPr>
        <w:spacing w:after="0" w:line="240" w:lineRule="auto"/>
        <w:rPr>
          <w:sz w:val="40"/>
        </w:rPr>
      </w:pPr>
    </w:p>
    <w:tbl>
      <w:tblPr>
        <w:tblStyle w:val="TableGrid"/>
        <w:tblW w:w="0" w:type="auto"/>
        <w:tblInd w:w="6345" w:type="dxa"/>
        <w:tblLook w:val="04A0" w:firstRow="1" w:lastRow="0" w:firstColumn="1" w:lastColumn="0" w:noHBand="0" w:noVBand="1"/>
      </w:tblPr>
      <w:tblGrid>
        <w:gridCol w:w="3402"/>
      </w:tblGrid>
      <w:tr w:rsidR="008C4FB8" w:rsidTr="008C4FB8">
        <w:tc>
          <w:tcPr>
            <w:tcW w:w="3402" w:type="dxa"/>
            <w:tcBorders>
              <w:top w:val="dashed" w:sz="6" w:space="0" w:color="auto"/>
              <w:left w:val="dashed" w:sz="6" w:space="0" w:color="auto"/>
              <w:bottom w:val="dashed" w:sz="6" w:space="0" w:color="auto"/>
              <w:right w:val="dashed" w:sz="6" w:space="0" w:color="auto"/>
            </w:tcBorders>
          </w:tcPr>
          <w:p w:rsidR="008C4FB8" w:rsidRP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lang w:val="en-US"/>
              </w:rPr>
            </w:pPr>
            <w:r w:rsidRPr="008C4FB8">
              <w:rPr>
                <w:rFonts w:ascii="Times New Roman" w:hAnsi="Times New Roman"/>
                <w:sz w:val="32"/>
                <w:lang w:val="en-US"/>
              </w:rPr>
              <w:t>Dành cho Ban Tổ chức</w:t>
            </w:r>
          </w:p>
        </w:tc>
      </w:tr>
      <w:tr w:rsidR="008C4FB8" w:rsidTr="008C4FB8">
        <w:trPr>
          <w:trHeight w:val="1480"/>
        </w:trPr>
        <w:tc>
          <w:tcPr>
            <w:tcW w:w="3402" w:type="dxa"/>
            <w:tcBorders>
              <w:top w:val="dashed" w:sz="6" w:space="0" w:color="auto"/>
              <w:left w:val="dashed" w:sz="6" w:space="0" w:color="auto"/>
              <w:bottom w:val="dashed" w:sz="6" w:space="0" w:color="auto"/>
              <w:right w:val="dashed" w:sz="6" w:space="0" w:color="auto"/>
            </w:tcBorders>
          </w:tcPr>
          <w:p w:rsidR="008C4FB8" w:rsidRPr="008C4FB8" w:rsidRDefault="00A227D5" w:rsidP="008C4FB8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lang w:val="en-US"/>
              </w:rPr>
            </w:pPr>
            <w:r>
              <w:rPr>
                <w:rFonts w:ascii="Times New Roman" w:hAnsi="Times New Roman"/>
                <w:noProof/>
                <w:sz w:val="3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773430</wp:posOffset>
                      </wp:positionV>
                      <wp:extent cx="1625600" cy="0"/>
                      <wp:effectExtent l="9525" t="13970" r="12700" b="5080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5.75pt;margin-top:60.9pt;width:12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26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"/>
                  </w:pict>
                </mc:Fallback>
              </mc:AlternateContent>
            </w:r>
            <w:r w:rsidR="008C4FB8" w:rsidRPr="008C4FB8">
              <w:rPr>
                <w:rFonts w:ascii="Times New Roman" w:hAnsi="Times New Roman"/>
                <w:sz w:val="36"/>
                <w:lang w:val="en-US"/>
              </w:rPr>
              <w:t>MÃ SỐ DỰ ÁN</w:t>
            </w:r>
          </w:p>
        </w:tc>
      </w:tr>
    </w:tbl>
    <w:p w:rsidR="00866F1D" w:rsidRDefault="00866F1D">
      <w:pPr>
        <w:spacing w:after="0" w:line="240" w:lineRule="auto"/>
        <w:rPr>
          <w:sz w:val="40"/>
        </w:rPr>
        <w:sectPr w:rsidR="00866F1D" w:rsidSect="00C053D5">
          <w:headerReference w:type="default" r:id="rId10"/>
          <w:pgSz w:w="12240" w:h="15840"/>
          <w:pgMar w:top="1200" w:right="758" w:bottom="1440" w:left="1560" w:header="720" w:footer="270" w:gutter="0"/>
          <w:cols w:space="720"/>
          <w:docGrid w:linePitch="360"/>
        </w:sectPr>
      </w:pPr>
    </w:p>
    <w:p w:rsidR="000A4A53" w:rsidRDefault="000A4A53" w:rsidP="008F559B">
      <w:pPr>
        <w:rPr>
          <w:b/>
          <w:color w:val="C00000"/>
          <w:sz w:val="40"/>
        </w:rPr>
      </w:pPr>
    </w:p>
    <w:p w:rsidR="00E60ABF" w:rsidRDefault="00E60ABF" w:rsidP="00E60ABF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C00000"/>
          <w:sz w:val="40"/>
        </w:rPr>
      </w:pPr>
      <w:r>
        <w:rPr>
          <w:rFonts w:ascii="Times New Roman" w:hAnsi="Times New Roman"/>
          <w:b/>
          <w:color w:val="C00000"/>
          <w:sz w:val="40"/>
        </w:rPr>
        <w:t xml:space="preserve"> Thông tin tác giả</w:t>
      </w:r>
    </w:p>
    <w:p w:rsidR="00E60ABF" w:rsidRDefault="00E60ABF" w:rsidP="00E60ABF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C00000"/>
          <w:sz w:val="40"/>
        </w:rPr>
      </w:pPr>
      <w:r>
        <w:rPr>
          <w:rFonts w:ascii="Times New Roman" w:hAnsi="Times New Roman"/>
          <w:b/>
          <w:color w:val="C00000"/>
          <w:sz w:val="40"/>
        </w:rPr>
        <w:t>Tóm tắt đề án</w:t>
      </w:r>
    </w:p>
    <w:p w:rsidR="000A4A53" w:rsidRPr="008C4FB8" w:rsidRDefault="000A4A53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>Đặt vấn đề</w:t>
      </w:r>
    </w:p>
    <w:p w:rsidR="000A4A53" w:rsidRPr="008C4FB8" w:rsidRDefault="008F559B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>
        <w:rPr>
          <w:rFonts w:ascii="Times New Roman" w:hAnsi="Times New Roman"/>
          <w:b/>
          <w:color w:val="C00000"/>
          <w:sz w:val="40"/>
        </w:rPr>
        <w:t>Mô tả ý</w:t>
      </w:r>
      <w:r w:rsidR="000A4A53" w:rsidRPr="008C4FB8">
        <w:rPr>
          <w:rFonts w:ascii="Times New Roman" w:hAnsi="Times New Roman"/>
          <w:b/>
          <w:color w:val="C00000"/>
          <w:sz w:val="40"/>
        </w:rPr>
        <w:t xml:space="preserve"> tưởng </w:t>
      </w:r>
      <w:r>
        <w:rPr>
          <w:rFonts w:ascii="Times New Roman" w:hAnsi="Times New Roman"/>
          <w:b/>
          <w:color w:val="C00000"/>
          <w:sz w:val="40"/>
        </w:rPr>
        <w:t>kinh doanh</w:t>
      </w:r>
    </w:p>
    <w:p w:rsidR="000A4A53" w:rsidRPr="008C4FB8" w:rsidRDefault="000A4A53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>Khách hàng</w:t>
      </w:r>
    </w:p>
    <w:p w:rsidR="000A4A53" w:rsidRPr="008C4FB8" w:rsidRDefault="000A4A53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>Thị Trường</w:t>
      </w:r>
    </w:p>
    <w:p w:rsidR="008A3A18" w:rsidRPr="008C4FB8" w:rsidRDefault="008A3A18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 xml:space="preserve">Điểm khác biệt so với những dự án </w:t>
      </w:r>
      <w:r w:rsidR="008F559B">
        <w:rPr>
          <w:rFonts w:ascii="Times New Roman" w:hAnsi="Times New Roman"/>
          <w:b/>
          <w:color w:val="C00000"/>
          <w:sz w:val="40"/>
        </w:rPr>
        <w:t>tương tự cùng lĩnh vực</w:t>
      </w:r>
    </w:p>
    <w:p w:rsidR="00FA247D" w:rsidRDefault="00FA247D" w:rsidP="008F559B">
      <w:pPr>
        <w:pStyle w:val="ListParagraph"/>
        <w:numPr>
          <w:ilvl w:val="0"/>
          <w:numId w:val="2"/>
        </w:numPr>
        <w:ind w:left="1985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 xml:space="preserve">Hiệu quả </w:t>
      </w:r>
      <w:r w:rsidR="008F559B">
        <w:rPr>
          <w:rFonts w:ascii="Times New Roman" w:hAnsi="Times New Roman"/>
          <w:b/>
          <w:color w:val="C00000"/>
          <w:sz w:val="40"/>
        </w:rPr>
        <w:t xml:space="preserve">dự kiến </w:t>
      </w:r>
      <w:r w:rsidRPr="008C4FB8">
        <w:rPr>
          <w:rFonts w:ascii="Times New Roman" w:hAnsi="Times New Roman"/>
          <w:b/>
          <w:color w:val="C00000"/>
          <w:sz w:val="40"/>
        </w:rPr>
        <w:t>của dự án</w:t>
      </w:r>
    </w:p>
    <w:p w:rsidR="00E60ABF" w:rsidRPr="008C4FB8" w:rsidRDefault="00E60ABF" w:rsidP="00E60ABF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C00000"/>
          <w:sz w:val="40"/>
        </w:rPr>
      </w:pPr>
      <w:r>
        <w:rPr>
          <w:rFonts w:ascii="Times New Roman" w:hAnsi="Times New Roman"/>
          <w:b/>
          <w:color w:val="C00000"/>
          <w:sz w:val="40"/>
        </w:rPr>
        <w:t xml:space="preserve"> Tài liệu tham khảo</w:t>
      </w:r>
    </w:p>
    <w:p w:rsidR="00962CB6" w:rsidRPr="008C4FB8" w:rsidRDefault="00962CB6" w:rsidP="00962CB6">
      <w:pPr>
        <w:pStyle w:val="ListParagraph"/>
        <w:ind w:left="1080"/>
        <w:rPr>
          <w:rFonts w:ascii="Times New Roman" w:hAnsi="Times New Roman"/>
          <w:b/>
          <w:color w:val="C00000"/>
          <w:sz w:val="40"/>
        </w:rPr>
      </w:pPr>
      <w:r w:rsidRPr="008C4FB8">
        <w:rPr>
          <w:rFonts w:ascii="Times New Roman" w:hAnsi="Times New Roman"/>
          <w:b/>
          <w:color w:val="C00000"/>
          <w:sz w:val="40"/>
        </w:rPr>
        <w:t>(bản tóm tắ</w:t>
      </w:r>
      <w:r w:rsidR="008F559B">
        <w:rPr>
          <w:rFonts w:ascii="Times New Roman" w:hAnsi="Times New Roman"/>
          <w:b/>
          <w:color w:val="C00000"/>
          <w:sz w:val="40"/>
        </w:rPr>
        <w:t>t không quá 5</w:t>
      </w:r>
      <w:r w:rsidRPr="008C4FB8">
        <w:rPr>
          <w:rFonts w:ascii="Times New Roman" w:hAnsi="Times New Roman"/>
          <w:b/>
          <w:color w:val="C00000"/>
          <w:sz w:val="40"/>
        </w:rPr>
        <w:t xml:space="preserve"> trang)</w:t>
      </w:r>
    </w:p>
    <w:p w:rsidR="00A972F6" w:rsidRPr="00A972F6" w:rsidRDefault="00A972F6" w:rsidP="00A972F6"/>
    <w:p w:rsidR="00A972F6" w:rsidRPr="00A972F6" w:rsidRDefault="00A972F6" w:rsidP="00B6057C">
      <w:pPr>
        <w:ind w:firstLine="180"/>
        <w:jc w:val="center"/>
      </w:pPr>
    </w:p>
    <w:p w:rsidR="00A972F6" w:rsidRPr="00A972F6" w:rsidRDefault="00A972F6" w:rsidP="00A972F6"/>
    <w:p w:rsidR="00A972F6" w:rsidRPr="00A972F6" w:rsidRDefault="00A972F6" w:rsidP="00A972F6"/>
    <w:p w:rsidR="00A972F6" w:rsidRPr="00A972F6" w:rsidRDefault="00A972F6" w:rsidP="00A972F6"/>
    <w:p w:rsidR="00A972F6" w:rsidRPr="00A972F6" w:rsidRDefault="00A972F6" w:rsidP="00A972F6"/>
    <w:p w:rsidR="00A972F6" w:rsidRPr="00A972F6" w:rsidRDefault="00A972F6" w:rsidP="00A972F6"/>
    <w:p w:rsidR="00A972F6" w:rsidRDefault="00A972F6" w:rsidP="00A972F6"/>
    <w:p w:rsidR="00DD03EC" w:rsidRDefault="00A972F6" w:rsidP="00A972F6">
      <w:pPr>
        <w:tabs>
          <w:tab w:val="left" w:pos="3075"/>
        </w:tabs>
      </w:pPr>
      <w:r>
        <w:tab/>
      </w: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Default="00A972F6" w:rsidP="00A972F6">
      <w:pPr>
        <w:tabs>
          <w:tab w:val="left" w:pos="3075"/>
        </w:tabs>
      </w:pPr>
    </w:p>
    <w:p w:rsidR="00A972F6" w:rsidRPr="00C534EF" w:rsidRDefault="00A972F6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Pr="00C534EF" w:rsidRDefault="00B6057C" w:rsidP="00A972F6">
      <w:pPr>
        <w:tabs>
          <w:tab w:val="left" w:pos="3075"/>
        </w:tabs>
      </w:pPr>
    </w:p>
    <w:p w:rsidR="00B6057C" w:rsidRDefault="00B6057C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Default="00C534EF" w:rsidP="00A972F6">
      <w:pPr>
        <w:tabs>
          <w:tab w:val="left" w:pos="3075"/>
        </w:tabs>
      </w:pPr>
    </w:p>
    <w:p w:rsidR="00C534EF" w:rsidRPr="00C534EF" w:rsidRDefault="00C534EF" w:rsidP="00A972F6">
      <w:pPr>
        <w:tabs>
          <w:tab w:val="left" w:pos="3075"/>
        </w:tabs>
      </w:pPr>
    </w:p>
    <w:sectPr w:rsidR="00C534EF" w:rsidRPr="00C534EF" w:rsidSect="00C053D5">
      <w:headerReference w:type="default" r:id="rId11"/>
      <w:type w:val="evenPage"/>
      <w:pgSz w:w="12240" w:h="15840"/>
      <w:pgMar w:top="1518" w:right="1440" w:bottom="1440" w:left="90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46" w:rsidRDefault="004F4A46" w:rsidP="00A972F6">
      <w:pPr>
        <w:spacing w:after="0" w:line="240" w:lineRule="auto"/>
      </w:pPr>
      <w:r>
        <w:separator/>
      </w:r>
    </w:p>
  </w:endnote>
  <w:endnote w:type="continuationSeparator" w:id="0">
    <w:p w:rsidR="004F4A46" w:rsidRDefault="004F4A46" w:rsidP="00A9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46" w:rsidRDefault="004F4A46" w:rsidP="00A972F6">
      <w:pPr>
        <w:spacing w:after="0" w:line="240" w:lineRule="auto"/>
      </w:pPr>
      <w:r>
        <w:separator/>
      </w:r>
    </w:p>
  </w:footnote>
  <w:footnote w:type="continuationSeparator" w:id="0">
    <w:p w:rsidR="004F4A46" w:rsidRDefault="004F4A46" w:rsidP="00A97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F6" w:rsidRDefault="00A972F6" w:rsidP="00A972F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944" w:rsidRDefault="00962CB6" w:rsidP="00A972F6">
    <w:pPr>
      <w:pStyle w:val="Header"/>
      <w:ind w:right="360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501098</wp:posOffset>
          </wp:positionH>
          <wp:positionV relativeFrom="paragraph">
            <wp:posOffset>-288235</wp:posOffset>
          </wp:positionV>
          <wp:extent cx="6540776" cy="675861"/>
          <wp:effectExtent l="19050" t="0" r="0" b="0"/>
          <wp:wrapNone/>
          <wp:docPr id="1" name="Picture 2" descr="C:\Users\Pham Trung Dung\Desktop\ke hoach KN 2015\thiet ke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ham Trung Dung\Desktop\ke hoach KN 2015\thiet ke\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776" cy="675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18F2"/>
      </v:shape>
    </w:pict>
  </w:numPicBullet>
  <w:abstractNum w:abstractNumId="0">
    <w:nsid w:val="1B3E48D9"/>
    <w:multiLevelType w:val="hybridMultilevel"/>
    <w:tmpl w:val="1F8EF6A6"/>
    <w:lvl w:ilvl="0" w:tplc="E6B65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81B50"/>
    <w:multiLevelType w:val="hybridMultilevel"/>
    <w:tmpl w:val="FDC0437E"/>
    <w:lvl w:ilvl="0" w:tplc="741CDAFE">
      <w:start w:val="1"/>
      <w:numFmt w:val="upperLetter"/>
      <w:lvlText w:val="%1."/>
      <w:lvlJc w:val="left"/>
      <w:pPr>
        <w:ind w:left="147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20F737A"/>
    <w:multiLevelType w:val="multilevel"/>
    <w:tmpl w:val="273471AE"/>
    <w:lvl w:ilvl="0">
      <w:start w:val="1"/>
      <w:numFmt w:val="upp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none"/>
      <w:lvlText w:val="- "/>
      <w:lvlJc w:val="left"/>
      <w:pPr>
        <w:ind w:left="1778" w:hanging="360"/>
      </w:pPr>
      <w:rPr>
        <w:rFonts w:hint="default"/>
      </w:rPr>
    </w:lvl>
    <w:lvl w:ilvl="5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F3"/>
    <w:rsid w:val="000129BE"/>
    <w:rsid w:val="000505CA"/>
    <w:rsid w:val="000A4A53"/>
    <w:rsid w:val="001210FD"/>
    <w:rsid w:val="00127D27"/>
    <w:rsid w:val="001460F3"/>
    <w:rsid w:val="001522AC"/>
    <w:rsid w:val="001621E2"/>
    <w:rsid w:val="001808F4"/>
    <w:rsid w:val="001E7137"/>
    <w:rsid w:val="00206845"/>
    <w:rsid w:val="002F3502"/>
    <w:rsid w:val="004C7DF3"/>
    <w:rsid w:val="004D65E5"/>
    <w:rsid w:val="004F4A46"/>
    <w:rsid w:val="005316CA"/>
    <w:rsid w:val="005B30E4"/>
    <w:rsid w:val="005D759B"/>
    <w:rsid w:val="00866F1D"/>
    <w:rsid w:val="008A3A18"/>
    <w:rsid w:val="008B5160"/>
    <w:rsid w:val="008C4FB8"/>
    <w:rsid w:val="008F559B"/>
    <w:rsid w:val="00962CB6"/>
    <w:rsid w:val="0097074C"/>
    <w:rsid w:val="009E213F"/>
    <w:rsid w:val="00A226C8"/>
    <w:rsid w:val="00A227D5"/>
    <w:rsid w:val="00A25E1E"/>
    <w:rsid w:val="00A972F6"/>
    <w:rsid w:val="00AF202F"/>
    <w:rsid w:val="00B6057C"/>
    <w:rsid w:val="00C053D5"/>
    <w:rsid w:val="00C534EF"/>
    <w:rsid w:val="00CF1944"/>
    <w:rsid w:val="00D12479"/>
    <w:rsid w:val="00D77297"/>
    <w:rsid w:val="00D8550C"/>
    <w:rsid w:val="00D9371F"/>
    <w:rsid w:val="00DA664D"/>
    <w:rsid w:val="00DD03EC"/>
    <w:rsid w:val="00E219BA"/>
    <w:rsid w:val="00E60ABF"/>
    <w:rsid w:val="00E83005"/>
    <w:rsid w:val="00FA040F"/>
    <w:rsid w:val="00F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F6"/>
  </w:style>
  <w:style w:type="paragraph" w:styleId="Footer">
    <w:name w:val="footer"/>
    <w:basedOn w:val="Normal"/>
    <w:link w:val="Foot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F6"/>
  </w:style>
  <w:style w:type="paragraph" w:styleId="BalloonText">
    <w:name w:val="Balloon Text"/>
    <w:basedOn w:val="Normal"/>
    <w:link w:val="BalloonTextChar"/>
    <w:uiPriority w:val="99"/>
    <w:semiHidden/>
    <w:unhideWhenUsed/>
    <w:rsid w:val="00A9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72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DF3"/>
    <w:pPr>
      <w:widowControl w:val="0"/>
      <w:spacing w:after="0" w:line="240" w:lineRule="auto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table" w:styleId="TableGrid">
    <w:name w:val="Table Grid"/>
    <w:basedOn w:val="TableNormal"/>
    <w:uiPriority w:val="59"/>
    <w:rsid w:val="004C7DF3"/>
    <w:rPr>
      <w:rFonts w:eastAsia="SimSu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F6"/>
  </w:style>
  <w:style w:type="paragraph" w:styleId="Footer">
    <w:name w:val="footer"/>
    <w:basedOn w:val="Normal"/>
    <w:link w:val="Foot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F6"/>
  </w:style>
  <w:style w:type="paragraph" w:styleId="BalloonText">
    <w:name w:val="Balloon Text"/>
    <w:basedOn w:val="Normal"/>
    <w:link w:val="BalloonTextChar"/>
    <w:uiPriority w:val="99"/>
    <w:semiHidden/>
    <w:unhideWhenUsed/>
    <w:rsid w:val="00A9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72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DF3"/>
    <w:pPr>
      <w:widowControl w:val="0"/>
      <w:spacing w:after="0" w:line="240" w:lineRule="auto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table" w:styleId="TableGrid">
    <w:name w:val="Table Grid"/>
    <w:basedOn w:val="TableNormal"/>
    <w:uiPriority w:val="59"/>
    <w:rsid w:val="004C7DF3"/>
    <w:rPr>
      <w:rFonts w:eastAsia="SimSu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EN%20QUYEN\Downloads\%5bTEC%5d%20Template%20KB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4AB69-401E-4A6F-9E07-25A9FC8E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[TEC] Template KBS</Template>
  <TotalTime>0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KIEN QUYEN</dc:creator>
  <cp:lastModifiedBy>Co Chi QTKTQT</cp:lastModifiedBy>
  <cp:revision>2</cp:revision>
  <cp:lastPrinted>2015-10-05T07:48:00Z</cp:lastPrinted>
  <dcterms:created xsi:type="dcterms:W3CDTF">2015-10-05T07:51:00Z</dcterms:created>
  <dcterms:modified xsi:type="dcterms:W3CDTF">2015-10-05T07:51:00Z</dcterms:modified>
</cp:coreProperties>
</file>